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3C0218" w14:paraId="526AE1E7" w14:textId="77777777" w:rsidTr="007A0CA3">
        <w:trPr>
          <w:cantSplit/>
          <w:trHeight w:hRule="exact" w:val="568"/>
        </w:trPr>
        <w:tc>
          <w:tcPr>
            <w:tcW w:w="9072" w:type="dxa"/>
            <w:gridSpan w:val="3"/>
            <w:noWrap/>
            <w:vAlign w:val="bottom"/>
          </w:tcPr>
          <w:p w14:paraId="27DFDE96" w14:textId="705FD901" w:rsidR="003C0218" w:rsidRDefault="003C0218">
            <w:pPr>
              <w:pStyle w:val="Header"/>
              <w:jc w:val="right"/>
              <w:rPr>
                <w:noProof/>
                <w:sz w:val="16"/>
                <w:szCs w:val="16"/>
              </w:rPr>
            </w:pPr>
          </w:p>
        </w:tc>
      </w:tr>
      <w:tr w:rsidR="002F38B7" w:rsidRPr="002F38B7" w14:paraId="6A8E6F0B" w14:textId="77777777" w:rsidTr="007A0CA3">
        <w:trPr>
          <w:cantSplit/>
          <w:trHeight w:hRule="exact" w:val="1134"/>
        </w:trPr>
        <w:tc>
          <w:tcPr>
            <w:tcW w:w="9072" w:type="dxa"/>
            <w:gridSpan w:val="3"/>
            <w:noWrap/>
            <w:vAlign w:val="bottom"/>
          </w:tcPr>
          <w:p w14:paraId="5B1C5FA7" w14:textId="77777777" w:rsidR="002F38B7" w:rsidRPr="002F38B7" w:rsidRDefault="002F38B7" w:rsidP="002F38B7">
            <w:pPr>
              <w:tabs>
                <w:tab w:val="center" w:pos="4153"/>
                <w:tab w:val="right" w:pos="8306"/>
              </w:tabs>
              <w:autoSpaceDE w:val="0"/>
              <w:autoSpaceDN w:val="0"/>
              <w:spacing w:line="240" w:lineRule="auto"/>
              <w:jc w:val="right"/>
              <w:rPr>
                <w:rFonts w:cs="Arial"/>
                <w:noProof/>
                <w:sz w:val="16"/>
                <w:szCs w:val="16"/>
                <w:lang w:eastAsia="de-DE"/>
              </w:rPr>
            </w:pPr>
            <w:r w:rsidRPr="002F38B7">
              <w:rPr>
                <w:rFonts w:cs="Arial"/>
                <w:noProof/>
                <w:sz w:val="2"/>
                <w:szCs w:val="2"/>
                <w:lang w:eastAsia="en-GB"/>
              </w:rPr>
              <w:drawing>
                <wp:inline distT="0" distB="0" distL="0" distR="0" wp14:anchorId="174B430F" wp14:editId="3D586533">
                  <wp:extent cx="5400675" cy="504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8B7" w:rsidRPr="002F38B7" w14:paraId="1CE647EF" w14:textId="77777777" w:rsidTr="00D50DB7">
        <w:trPr>
          <w:cantSplit/>
          <w:trHeight w:val="618"/>
        </w:trPr>
        <w:tc>
          <w:tcPr>
            <w:tcW w:w="1134" w:type="dxa"/>
            <w:noWrap/>
          </w:tcPr>
          <w:p w14:paraId="7546EFFB" w14:textId="77777777" w:rsidR="002F38B7" w:rsidRPr="002F38B7" w:rsidRDefault="002F38B7" w:rsidP="002F38B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14:paraId="3D715B1B" w14:textId="77777777" w:rsidR="002F38B7" w:rsidRPr="002F38B7" w:rsidRDefault="002F38B7" w:rsidP="002F38B7">
            <w:pPr>
              <w:autoSpaceDE w:val="0"/>
              <w:autoSpaceDN w:val="0"/>
              <w:spacing w:line="240" w:lineRule="exact"/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</w:pPr>
            <w:r w:rsidRPr="002F38B7"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  <w:t>FINANCE AND PROCUREMENT</w:t>
            </w:r>
          </w:p>
          <w:p w14:paraId="40C0FC71" w14:textId="77777777" w:rsidR="002F38B7" w:rsidRPr="002F38B7" w:rsidRDefault="002F38B7" w:rsidP="002F38B7">
            <w:pPr>
              <w:autoSpaceDE w:val="0"/>
              <w:autoSpaceDN w:val="0"/>
              <w:spacing w:line="240" w:lineRule="exact"/>
              <w:rPr>
                <w:rFonts w:cs="Arial"/>
                <w:b/>
                <w:bCs/>
                <w:caps/>
                <w:noProof/>
                <w:sz w:val="14"/>
                <w:szCs w:val="14"/>
                <w:lang w:eastAsia="de-DE"/>
              </w:rPr>
            </w:pPr>
          </w:p>
        </w:tc>
        <w:tc>
          <w:tcPr>
            <w:tcW w:w="3402" w:type="dxa"/>
            <w:noWrap/>
            <w:vAlign w:val="bottom"/>
          </w:tcPr>
          <w:p w14:paraId="46A14887" w14:textId="77777777" w:rsidR="002F38B7" w:rsidRPr="002F38B7" w:rsidRDefault="002F38B7" w:rsidP="002F38B7">
            <w:pPr>
              <w:autoSpaceDE w:val="0"/>
              <w:autoSpaceDN w:val="0"/>
              <w:spacing w:line="240" w:lineRule="auto"/>
              <w:jc w:val="right"/>
              <w:rPr>
                <w:rFonts w:cs="Arial"/>
                <w:noProof/>
                <w:sz w:val="14"/>
                <w:szCs w:val="14"/>
                <w:lang w:eastAsia="de-DE"/>
              </w:rPr>
            </w:pPr>
          </w:p>
          <w:p w14:paraId="346835D7" w14:textId="3EC6D8D7" w:rsidR="002F38B7" w:rsidRPr="002F38B7" w:rsidRDefault="002F38B7" w:rsidP="002F38B7">
            <w:pPr>
              <w:autoSpaceDE w:val="0"/>
              <w:autoSpaceDN w:val="0"/>
              <w:spacing w:line="240" w:lineRule="exact"/>
              <w:jc w:val="right"/>
              <w:rPr>
                <w:rFonts w:cs="Arial"/>
                <w:noProof/>
                <w:sz w:val="18"/>
                <w:szCs w:val="18"/>
                <w:lang w:eastAsia="de-DE"/>
              </w:rPr>
            </w:pP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>Thessaloniki,</w:t>
            </w:r>
            <w:r w:rsidR="0098027A">
              <w:rPr>
                <w:rFonts w:cs="Arial"/>
                <w:noProof/>
                <w:sz w:val="18"/>
                <w:szCs w:val="18"/>
                <w:lang w:eastAsia="de-DE"/>
              </w:rPr>
              <w:t xml:space="preserve"> </w:t>
            </w:r>
            <w:r w:rsidR="0098027A" w:rsidRPr="005C5949">
              <w:rPr>
                <w:rFonts w:cs="Arial"/>
                <w:noProof/>
                <w:sz w:val="18"/>
                <w:szCs w:val="18"/>
                <w:highlight w:val="yellow"/>
                <w:lang w:eastAsia="de-DE"/>
              </w:rPr>
              <w:t>xx</w:t>
            </w: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 xml:space="preserve"> </w:t>
            </w:r>
            <w:r w:rsidR="005C5949">
              <w:rPr>
                <w:rFonts w:cs="Arial"/>
                <w:noProof/>
                <w:sz w:val="18"/>
                <w:szCs w:val="18"/>
                <w:lang w:eastAsia="de-DE"/>
              </w:rPr>
              <w:t>11</w:t>
            </w:r>
            <w:r w:rsidRPr="002F38B7">
              <w:rPr>
                <w:rFonts w:cs="Arial"/>
                <w:noProof/>
                <w:sz w:val="18"/>
                <w:szCs w:val="18"/>
                <w:lang w:eastAsia="de-DE"/>
              </w:rPr>
              <w:t xml:space="preserve"> 20</w:t>
            </w:r>
            <w:r w:rsidR="005C5949">
              <w:rPr>
                <w:rFonts w:cs="Arial"/>
                <w:noProof/>
                <w:sz w:val="18"/>
                <w:szCs w:val="18"/>
                <w:lang w:eastAsia="de-DE"/>
              </w:rPr>
              <w:t>20</w:t>
            </w:r>
          </w:p>
        </w:tc>
      </w:tr>
    </w:tbl>
    <w:p w14:paraId="49625299" w14:textId="77777777" w:rsidR="002F38B7" w:rsidRPr="002F38B7" w:rsidRDefault="002F38B7" w:rsidP="002F38B7">
      <w:pPr>
        <w:spacing w:line="20" w:lineRule="exact"/>
        <w:rPr>
          <w:sz w:val="2"/>
          <w:szCs w:val="2"/>
        </w:rPr>
      </w:pPr>
    </w:p>
    <w:p w14:paraId="5C0788F4" w14:textId="77777777" w:rsidR="002F38B7" w:rsidRPr="002F38B7" w:rsidRDefault="002F38B7" w:rsidP="002F38B7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14:paraId="281DDC86" w14:textId="77777777" w:rsidR="002F38B7" w:rsidRPr="002F38B7" w:rsidRDefault="002F38B7" w:rsidP="002F38B7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2F38B7">
        <w:rPr>
          <w:rFonts w:cs="Arial"/>
          <w:b/>
          <w:color w:val="000000"/>
          <w:lang w:val="en"/>
        </w:rPr>
        <w:t>REPLY FORM</w:t>
      </w:r>
    </w:p>
    <w:p w14:paraId="1CA1B907" w14:textId="77777777" w:rsidR="002F38B7" w:rsidRPr="002F38B7" w:rsidRDefault="002F38B7" w:rsidP="002F38B7">
      <w:pPr>
        <w:ind w:right="-68"/>
        <w:jc w:val="center"/>
        <w:rPr>
          <w:rFonts w:cs="Arial"/>
          <w:b/>
          <w:u w:val="single"/>
        </w:rPr>
      </w:pPr>
      <w:r w:rsidRPr="002F38B7">
        <w:rPr>
          <w:rFonts w:cs="Arial"/>
          <w:b/>
          <w:u w:val="single"/>
        </w:rPr>
        <w:t xml:space="preserve">Please return the present page duly filled in to the following e-mail: </w:t>
      </w:r>
    </w:p>
    <w:p w14:paraId="03440BCD" w14:textId="77777777" w:rsidR="002F38B7" w:rsidRPr="002F38B7" w:rsidRDefault="005C5949" w:rsidP="002F38B7">
      <w:pPr>
        <w:ind w:right="-68"/>
        <w:jc w:val="center"/>
        <w:rPr>
          <w:rFonts w:cs="Arial"/>
          <w:b/>
          <w:bCs/>
        </w:rPr>
      </w:pPr>
      <w:hyperlink r:id="rId9" w:history="1">
        <w:r w:rsidR="002F38B7" w:rsidRPr="002F38B7">
          <w:rPr>
            <w:rFonts w:cs="Arial"/>
            <w:b/>
            <w:bCs/>
            <w:color w:val="0000FF"/>
            <w:u w:val="single"/>
          </w:rPr>
          <w:t>C4T-Services@cedefop.europa.eu</w:t>
        </w:r>
      </w:hyperlink>
      <w:r w:rsidR="002F38B7" w:rsidRPr="002F38B7">
        <w:rPr>
          <w:rFonts w:cs="Arial"/>
          <w:b/>
          <w:bCs/>
        </w:rPr>
        <w:t xml:space="preserve"> </w:t>
      </w:r>
    </w:p>
    <w:p w14:paraId="64856B2C" w14:textId="77777777" w:rsidR="002F38B7" w:rsidRPr="002F38B7" w:rsidRDefault="002F38B7" w:rsidP="002F38B7">
      <w:pPr>
        <w:ind w:right="-68"/>
        <w:jc w:val="center"/>
        <w:rPr>
          <w:rFonts w:cs="Arial"/>
          <w:b/>
          <w:bCs/>
        </w:rPr>
      </w:pPr>
    </w:p>
    <w:p w14:paraId="30DB1F20" w14:textId="20B4EFB7" w:rsidR="00E92C8E" w:rsidRDefault="000744C7" w:rsidP="002F38B7">
      <w:pPr>
        <w:ind w:right="-68"/>
        <w:jc w:val="center"/>
        <w:rPr>
          <w:b/>
        </w:rPr>
      </w:pPr>
      <w:r>
        <w:rPr>
          <w:b/>
        </w:rPr>
        <w:t xml:space="preserve">Title:  </w:t>
      </w:r>
      <w:r w:rsidR="005C5949" w:rsidRPr="005C5949">
        <w:rPr>
          <w:b/>
        </w:rPr>
        <w:t xml:space="preserve">Purchase of the multi-purpose cooking device Rational </w:t>
      </w:r>
      <w:proofErr w:type="spellStart"/>
      <w:r w:rsidR="005C5949" w:rsidRPr="005C5949">
        <w:rPr>
          <w:b/>
        </w:rPr>
        <w:t>iVario</w:t>
      </w:r>
      <w:proofErr w:type="spellEnd"/>
      <w:r w:rsidR="005C5949" w:rsidRPr="005C5949">
        <w:rPr>
          <w:b/>
        </w:rPr>
        <w:t xml:space="preserve"> Pro L with pressure cooking option, including list of accessories</w:t>
      </w:r>
    </w:p>
    <w:p w14:paraId="585D0E61" w14:textId="77777777" w:rsidR="005C5949" w:rsidRPr="005C5949" w:rsidRDefault="005C5949" w:rsidP="002F38B7">
      <w:pPr>
        <w:ind w:right="-68"/>
        <w:jc w:val="center"/>
        <w:rPr>
          <w:b/>
          <w:sz w:val="20"/>
        </w:rPr>
      </w:pPr>
    </w:p>
    <w:p w14:paraId="1FF69354" w14:textId="04FD8359" w:rsidR="002F38B7" w:rsidRDefault="000744C7" w:rsidP="002F38B7">
      <w:pPr>
        <w:ind w:right="-68"/>
        <w:jc w:val="center"/>
        <w:rPr>
          <w:b/>
          <w:szCs w:val="22"/>
        </w:rPr>
      </w:pPr>
      <w:r w:rsidRPr="005C5949">
        <w:rPr>
          <w:b/>
          <w:szCs w:val="22"/>
        </w:rPr>
        <w:t>Reference:</w:t>
      </w:r>
      <w:r w:rsidRPr="005C5949">
        <w:rPr>
          <w:szCs w:val="22"/>
        </w:rPr>
        <w:t xml:space="preserve"> </w:t>
      </w:r>
      <w:r w:rsidR="005C5949" w:rsidRPr="005C5949">
        <w:rPr>
          <w:b/>
          <w:szCs w:val="22"/>
        </w:rPr>
        <w:t>NP/DCΜ/DN/</w:t>
      </w:r>
      <w:proofErr w:type="spellStart"/>
      <w:r w:rsidR="005C5949" w:rsidRPr="005C5949">
        <w:rPr>
          <w:b/>
          <w:szCs w:val="22"/>
        </w:rPr>
        <w:t>Rational_iVarioProL</w:t>
      </w:r>
      <w:proofErr w:type="spellEnd"/>
      <w:r w:rsidR="005C5949" w:rsidRPr="005C5949">
        <w:rPr>
          <w:b/>
          <w:szCs w:val="22"/>
        </w:rPr>
        <w:t>/011/20</w:t>
      </w:r>
    </w:p>
    <w:p w14:paraId="0CA49439" w14:textId="77777777" w:rsidR="005C5949" w:rsidRPr="005C5949" w:rsidRDefault="005C5949" w:rsidP="002F38B7">
      <w:pPr>
        <w:ind w:right="-68"/>
        <w:jc w:val="center"/>
        <w:rPr>
          <w:b/>
          <w:szCs w:val="22"/>
        </w:rPr>
      </w:pPr>
    </w:p>
    <w:p w14:paraId="339AF41F" w14:textId="77777777" w:rsidR="005C5949" w:rsidRPr="002F38B7" w:rsidRDefault="005C5949" w:rsidP="002F38B7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2F38B7" w:rsidRPr="002F38B7" w14:paraId="7F6BC0EC" w14:textId="77777777" w:rsidTr="00D50DB7">
        <w:trPr>
          <w:trHeight w:hRule="exact" w:val="689"/>
          <w:jc w:val="center"/>
        </w:trPr>
        <w:tc>
          <w:tcPr>
            <w:tcW w:w="3629" w:type="dxa"/>
            <w:vAlign w:val="center"/>
          </w:tcPr>
          <w:p w14:paraId="517EC67F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14:paraId="0791CCD5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4EEC3A2C" w14:textId="77777777" w:rsidTr="00D50DB7">
        <w:trPr>
          <w:trHeight w:hRule="exact" w:val="701"/>
          <w:jc w:val="center"/>
        </w:trPr>
        <w:tc>
          <w:tcPr>
            <w:tcW w:w="3629" w:type="dxa"/>
            <w:vAlign w:val="center"/>
          </w:tcPr>
          <w:p w14:paraId="63D50AC1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Title, First name and last name of contact person</w:t>
            </w:r>
          </w:p>
        </w:tc>
        <w:tc>
          <w:tcPr>
            <w:tcW w:w="6010" w:type="dxa"/>
            <w:vAlign w:val="center"/>
          </w:tcPr>
          <w:p w14:paraId="7F0A730A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11AFAF4C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5780876B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14:paraId="78D8011D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6E01E8BE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1BE4B088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14:paraId="2F55148B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049CD12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5A4AAF77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Post code, Town</w:t>
            </w:r>
          </w:p>
        </w:tc>
        <w:tc>
          <w:tcPr>
            <w:tcW w:w="6010" w:type="dxa"/>
            <w:vAlign w:val="center"/>
          </w:tcPr>
          <w:p w14:paraId="7E3A5E8A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4D060164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4A4CE59C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14:paraId="031162C0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199ED3ED" w14:textId="77777777" w:rsidTr="00D50DB7">
        <w:trPr>
          <w:trHeight w:hRule="exact" w:val="637"/>
          <w:jc w:val="center"/>
        </w:trPr>
        <w:tc>
          <w:tcPr>
            <w:tcW w:w="3629" w:type="dxa"/>
            <w:vAlign w:val="center"/>
          </w:tcPr>
          <w:p w14:paraId="7A704885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 xml:space="preserve">Telephone </w:t>
            </w:r>
            <w:r w:rsidRPr="002F38B7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14:paraId="409B1C70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3AEA8A5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09B2AE6E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E</w:t>
            </w:r>
            <w:r w:rsidRPr="002F38B7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14:paraId="26DA6703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  <w:tr w:rsidR="002F38B7" w:rsidRPr="002F38B7" w14:paraId="28A2D9F6" w14:textId="77777777" w:rsidTr="00D50DB7">
        <w:trPr>
          <w:trHeight w:hRule="exact" w:val="454"/>
          <w:jc w:val="center"/>
        </w:trPr>
        <w:tc>
          <w:tcPr>
            <w:tcW w:w="3629" w:type="dxa"/>
            <w:vAlign w:val="center"/>
          </w:tcPr>
          <w:p w14:paraId="7E889183" w14:textId="77777777" w:rsidR="002F38B7" w:rsidRPr="002F38B7" w:rsidRDefault="002F38B7" w:rsidP="002F38B7">
            <w:pPr>
              <w:rPr>
                <w:rFonts w:cs="Arial"/>
              </w:rPr>
            </w:pPr>
            <w:r w:rsidRPr="002F38B7">
              <w:rPr>
                <w:rFonts w:cs="Arial"/>
              </w:rPr>
              <w:t>Internet address (if applicable)</w:t>
            </w:r>
          </w:p>
        </w:tc>
        <w:tc>
          <w:tcPr>
            <w:tcW w:w="6010" w:type="dxa"/>
            <w:vAlign w:val="center"/>
          </w:tcPr>
          <w:p w14:paraId="58434B0B" w14:textId="77777777" w:rsidR="002F38B7" w:rsidRPr="002F38B7" w:rsidRDefault="002F38B7" w:rsidP="002F38B7">
            <w:pPr>
              <w:rPr>
                <w:rFonts w:cs="Arial"/>
              </w:rPr>
            </w:pPr>
          </w:p>
        </w:tc>
      </w:tr>
    </w:tbl>
    <w:p w14:paraId="0A907A9A" w14:textId="77777777" w:rsidR="002F38B7" w:rsidRPr="002F38B7" w:rsidRDefault="002F38B7" w:rsidP="002F38B7">
      <w:pPr>
        <w:rPr>
          <w:rFonts w:cs="Arial"/>
        </w:rPr>
      </w:pPr>
    </w:p>
    <w:p w14:paraId="63BC1D51" w14:textId="77777777" w:rsidR="002F38B7" w:rsidRPr="002F38B7" w:rsidRDefault="002F38B7" w:rsidP="002F38B7"/>
    <w:p w14:paraId="42BD8F2E" w14:textId="77777777" w:rsidR="002F38B7" w:rsidRDefault="002F38B7" w:rsidP="0013548D">
      <w:pPr>
        <w:spacing w:before="100" w:beforeAutospacing="1" w:after="120" w:line="240" w:lineRule="auto"/>
        <w:jc w:val="both"/>
      </w:pPr>
      <w:bookmarkStart w:id="0" w:name="_GoBack"/>
      <w:bookmarkEnd w:id="0"/>
    </w:p>
    <w:sectPr w:rsidR="002F38B7" w:rsidSect="00E87F0E">
      <w:footerReference w:type="default" r:id="rId10"/>
      <w:footerReference w:type="first" r:id="rId11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B1216" w14:textId="77777777" w:rsidR="002A41DB" w:rsidRDefault="002A41DB">
      <w:pPr>
        <w:spacing w:line="240" w:lineRule="auto"/>
      </w:pPr>
      <w:r>
        <w:separator/>
      </w:r>
    </w:p>
  </w:endnote>
  <w:endnote w:type="continuationSeparator" w:id="0">
    <w:p w14:paraId="75956D13" w14:textId="77777777" w:rsidR="002A41DB" w:rsidRDefault="002A4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E5BBF" w14:textId="77777777" w:rsidR="004A1F74" w:rsidRPr="00406943" w:rsidRDefault="00116663">
    <w:pPr>
      <w:pStyle w:val="Footer"/>
      <w:rPr>
        <w:lang w:val="fr-BE"/>
      </w:rPr>
    </w:pPr>
    <w:r w:rsidRPr="00406943">
      <w:rPr>
        <w:lang w:val="fr-BE"/>
      </w:rPr>
      <w:tab/>
    </w:r>
    <w:proofErr w:type="gramStart"/>
    <w:r w:rsidRPr="00406943">
      <w:rPr>
        <w:lang w:val="fr-BE"/>
      </w:rPr>
      <w:t>page</w:t>
    </w:r>
    <w:proofErr w:type="gramEnd"/>
    <w:r w:rsidRPr="00406943">
      <w:rPr>
        <w:lang w:val="fr-BE"/>
      </w:rPr>
      <w:t xml:space="preserve"> </w:t>
    </w:r>
    <w:r w:rsidRPr="005E3FC3">
      <w:fldChar w:fldCharType="begin"/>
    </w:r>
    <w:r w:rsidRPr="00406943">
      <w:rPr>
        <w:lang w:val="fr-BE"/>
      </w:rPr>
      <w:instrText xml:space="preserve"> PAGE   \* MERGEFORMAT </w:instrText>
    </w:r>
    <w:r w:rsidRPr="005E3FC3">
      <w:fldChar w:fldCharType="separate"/>
    </w:r>
    <w:r w:rsidR="002F38B7">
      <w:rPr>
        <w:noProof/>
        <w:lang w:val="fr-BE"/>
      </w:rPr>
      <w:t>2</w:t>
    </w:r>
    <w:r w:rsidRPr="005E3FC3">
      <w:fldChar w:fldCharType="end"/>
    </w:r>
    <w:r w:rsidRPr="00406943">
      <w:rPr>
        <w:lang w:val="fr-BE"/>
      </w:rPr>
      <w:t xml:space="preserve"> of </w:t>
    </w:r>
    <w:r w:rsidR="00AE46E5">
      <w:fldChar w:fldCharType="begin"/>
    </w:r>
    <w:r w:rsidR="00AE46E5" w:rsidRPr="00406943">
      <w:rPr>
        <w:lang w:val="fr-BE"/>
      </w:rPr>
      <w:instrText xml:space="preserve"> NUMPAGES   \* MERGEFORMAT </w:instrText>
    </w:r>
    <w:r w:rsidR="00AE46E5">
      <w:fldChar w:fldCharType="separate"/>
    </w:r>
    <w:r w:rsidR="002F38B7">
      <w:rPr>
        <w:noProof/>
        <w:lang w:val="fr-BE"/>
      </w:rPr>
      <w:t>2</w:t>
    </w:r>
    <w:r w:rsidR="00AE46E5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5E3FC3" w:rsidRPr="00C6598B" w14:paraId="44064D63" w14:textId="77777777" w:rsidTr="008D71FB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14:paraId="5CA5143D" w14:textId="425E4191" w:rsidR="005E3FC3" w:rsidRPr="003C0218" w:rsidRDefault="00C6598B" w:rsidP="00E30F5C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SERVICE POST </w:t>
          </w:r>
          <w:r w:rsidR="00116663">
            <w:rPr>
              <w:noProof/>
            </w:rPr>
            <w:t xml:space="preserve">Europe 123, 570 01 </w:t>
          </w:r>
          <w:r>
            <w:rPr>
              <w:noProof/>
            </w:rPr>
            <w:t>Thermi</w:t>
          </w:r>
          <w:r w:rsidR="00116663">
            <w:rPr>
              <w:noProof/>
            </w:rPr>
            <w:t xml:space="preserve"> (</w:t>
          </w:r>
          <w:r>
            <w:rPr>
              <w:noProof/>
            </w:rPr>
            <w:t>Thessaloniki</w:t>
          </w:r>
          <w:r w:rsidR="00116663">
            <w:rPr>
              <w:noProof/>
            </w:rPr>
            <w:t xml:space="preserve">), GREECE </w:t>
          </w:r>
          <w:r w:rsidR="003C0218" w:rsidRPr="003C0218">
            <w:rPr>
              <w:noProof/>
              <w:color w:val="0066CC"/>
            </w:rPr>
            <w:t>|</w:t>
          </w:r>
          <w:r w:rsidR="00116663">
            <w:rPr>
              <w:noProof/>
            </w:rPr>
            <w:t xml:space="preserve"> </w:t>
          </w:r>
          <w:r w:rsidR="00116663">
            <w:rPr>
              <w:noProof/>
            </w:rPr>
            <w:br/>
            <w:t xml:space="preserve">Τel. </w:t>
          </w:r>
          <w:r w:rsidR="00116663" w:rsidRPr="003C0218">
            <w:rPr>
              <w:noProof/>
              <w:lang w:val="fr-BE"/>
            </w:rPr>
            <w:t xml:space="preserve">+30 2310490111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Fax +30 2310490049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E-mail: info@cedefop.europa.eu </w:t>
          </w:r>
          <w:r w:rsidR="003C0218" w:rsidRPr="003C0218">
            <w:rPr>
              <w:noProof/>
              <w:color w:val="0066CC"/>
              <w:lang w:val="fr-BE"/>
            </w:rPr>
            <w:t>|</w:t>
          </w:r>
          <w:r w:rsidR="00116663" w:rsidRPr="003C0218">
            <w:rPr>
              <w:noProof/>
              <w:lang w:val="fr-BE"/>
            </w:rPr>
            <w:t xml:space="preserve"> </w:t>
          </w:r>
          <w:r w:rsidR="00116663" w:rsidRPr="003C0218">
            <w:rPr>
              <w:rStyle w:val="WebAddress"/>
              <w:noProof/>
              <w:lang w:val="fr-BE"/>
            </w:rPr>
            <w:t>www.cedefop.europa.eu</w:t>
          </w:r>
        </w:p>
      </w:tc>
    </w:tr>
    <w:tr w:rsidR="005E3FC3" w14:paraId="15473E42" w14:textId="77777777" w:rsidTr="00F5765F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14:paraId="40D3B804" w14:textId="71DCE872" w:rsidR="005E3FC3" w:rsidRDefault="00116663" w:rsidP="0080533D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80533D">
            <w:rPr>
              <w:noProof/>
              <w:lang w:val="en-US"/>
            </w:rPr>
            <w:t>1</w:t>
          </w:r>
          <w:r w:rsidR="005C5949">
            <w:rPr>
              <w:noProof/>
              <w:lang w:val="en-US"/>
            </w:rPr>
            <w:t>11</w:t>
          </w:r>
          <w:r>
            <w:rPr>
              <w:noProof/>
              <w:lang w:val="en-US"/>
            </w:rPr>
            <w:t xml:space="preserve"> </w:t>
          </w:r>
          <w:r w:rsidR="003C0218" w:rsidRPr="003C0218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</w:t>
          </w:r>
        </w:p>
      </w:tc>
    </w:tr>
  </w:tbl>
  <w:p w14:paraId="692C246B" w14:textId="77777777" w:rsidR="005E3FC3" w:rsidRPr="00406943" w:rsidRDefault="00116663" w:rsidP="005E3FC3">
    <w:pPr>
      <w:pStyle w:val="Footer"/>
      <w:rPr>
        <w:noProof/>
        <w:lang w:val="fr-BE"/>
      </w:rPr>
    </w:pPr>
    <w:r w:rsidRPr="00406943">
      <w:rPr>
        <w:noProof/>
        <w:lang w:val="fr-BE"/>
      </w:rPr>
      <w:tab/>
      <w:t xml:space="preserve">page 1 of </w:t>
    </w:r>
    <w:r w:rsidRPr="00563DBF">
      <w:rPr>
        <w:noProof/>
      </w:rPr>
      <w:fldChar w:fldCharType="begin"/>
    </w:r>
    <w:r w:rsidRPr="00406943">
      <w:rPr>
        <w:noProof/>
        <w:lang w:val="fr-BE"/>
      </w:rPr>
      <w:instrText xml:space="preserve"> NUMPAGES   \* MERGEFORMAT </w:instrText>
    </w:r>
    <w:r w:rsidRPr="00563DBF">
      <w:rPr>
        <w:noProof/>
      </w:rPr>
      <w:fldChar w:fldCharType="separate"/>
    </w:r>
    <w:r w:rsidR="002F38B7">
      <w:rPr>
        <w:noProof/>
        <w:lang w:val="fr-BE"/>
      </w:rPr>
      <w:t>2</w:t>
    </w:r>
    <w:r w:rsidRPr="00563DB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011EF" w14:textId="77777777" w:rsidR="002A41DB" w:rsidRDefault="002A41DB">
      <w:pPr>
        <w:spacing w:line="240" w:lineRule="auto"/>
      </w:pPr>
      <w:r>
        <w:separator/>
      </w:r>
    </w:p>
  </w:footnote>
  <w:footnote w:type="continuationSeparator" w:id="0">
    <w:p w14:paraId="61171ABB" w14:textId="77777777" w:rsidR="002A41DB" w:rsidRDefault="002A41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5DA50A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7A0D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A14AAA"/>
    <w:multiLevelType w:val="hybridMultilevel"/>
    <w:tmpl w:val="7B68AE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 w15:restartNumberingAfterBreak="0">
    <w:nsid w:val="32E81B6A"/>
    <w:multiLevelType w:val="hybridMultilevel"/>
    <w:tmpl w:val="E35E1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 w15:restartNumberingAfterBreak="0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9" w15:restartNumberingAfterBreak="0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0" w15:restartNumberingAfterBreak="0">
    <w:nsid w:val="41010EED"/>
    <w:multiLevelType w:val="hybridMultilevel"/>
    <w:tmpl w:val="7FF09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3" w15:restartNumberingAfterBreak="0">
    <w:nsid w:val="43B957BC"/>
    <w:multiLevelType w:val="hybridMultilevel"/>
    <w:tmpl w:val="1682B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44DB0"/>
    <w:multiLevelType w:val="hybridMultilevel"/>
    <w:tmpl w:val="FC0C22CA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C75D37"/>
    <w:multiLevelType w:val="hybridMultilevel"/>
    <w:tmpl w:val="C1A44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 w15:restartNumberingAfterBreak="0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8" w15:restartNumberingAfterBreak="0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 w15:restartNumberingAfterBreak="0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D85043"/>
    <w:multiLevelType w:val="hybridMultilevel"/>
    <w:tmpl w:val="B9DEE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E8A275C"/>
    <w:multiLevelType w:val="hybridMultilevel"/>
    <w:tmpl w:val="C5F038A8"/>
    <w:lvl w:ilvl="0" w:tplc="696831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5" w15:restartNumberingAfterBreak="0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7" w15:restartNumberingAfterBreak="0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6"/>
  </w:num>
  <w:num w:numId="10">
    <w:abstractNumId w:val="34"/>
  </w:num>
  <w:num w:numId="11">
    <w:abstractNumId w:val="27"/>
  </w:num>
  <w:num w:numId="12">
    <w:abstractNumId w:val="14"/>
  </w:num>
  <w:num w:numId="13">
    <w:abstractNumId w:val="22"/>
  </w:num>
  <w:num w:numId="14">
    <w:abstractNumId w:val="19"/>
  </w:num>
  <w:num w:numId="15">
    <w:abstractNumId w:val="28"/>
  </w:num>
  <w:num w:numId="16">
    <w:abstractNumId w:val="18"/>
  </w:num>
  <w:num w:numId="17">
    <w:abstractNumId w:val="36"/>
  </w:num>
  <w:num w:numId="18">
    <w:abstractNumId w:val="16"/>
  </w:num>
  <w:num w:numId="19">
    <w:abstractNumId w:val="37"/>
  </w:num>
  <w:num w:numId="20">
    <w:abstractNumId w:val="29"/>
  </w:num>
  <w:num w:numId="21">
    <w:abstractNumId w:val="10"/>
  </w:num>
  <w:num w:numId="22">
    <w:abstractNumId w:val="21"/>
  </w:num>
  <w:num w:numId="23">
    <w:abstractNumId w:val="32"/>
  </w:num>
  <w:num w:numId="24">
    <w:abstractNumId w:val="13"/>
  </w:num>
  <w:num w:numId="25">
    <w:abstractNumId w:val="4"/>
  </w:num>
  <w:num w:numId="26">
    <w:abstractNumId w:val="0"/>
  </w:num>
  <w:num w:numId="27">
    <w:abstractNumId w:val="37"/>
  </w:num>
  <w:num w:numId="28">
    <w:abstractNumId w:val="37"/>
  </w:num>
  <w:num w:numId="29">
    <w:abstractNumId w:val="37"/>
  </w:num>
  <w:num w:numId="30">
    <w:abstractNumId w:val="37"/>
  </w:num>
  <w:num w:numId="31">
    <w:abstractNumId w:val="30"/>
  </w:num>
  <w:num w:numId="32">
    <w:abstractNumId w:val="29"/>
  </w:num>
  <w:num w:numId="33">
    <w:abstractNumId w:val="33"/>
  </w:num>
  <w:num w:numId="34">
    <w:abstractNumId w:val="11"/>
  </w:num>
  <w:num w:numId="35">
    <w:abstractNumId w:val="25"/>
  </w:num>
  <w:num w:numId="36">
    <w:abstractNumId w:val="24"/>
  </w:num>
  <w:num w:numId="37">
    <w:abstractNumId w:val="15"/>
  </w:num>
  <w:num w:numId="38">
    <w:abstractNumId w:val="31"/>
  </w:num>
  <w:num w:numId="39">
    <w:abstractNumId w:val="23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3C0218"/>
    <w:rsid w:val="00000C0E"/>
    <w:rsid w:val="00015367"/>
    <w:rsid w:val="000244C1"/>
    <w:rsid w:val="0002643C"/>
    <w:rsid w:val="00031632"/>
    <w:rsid w:val="00035825"/>
    <w:rsid w:val="00041966"/>
    <w:rsid w:val="00060D33"/>
    <w:rsid w:val="00064717"/>
    <w:rsid w:val="00072D41"/>
    <w:rsid w:val="000744C7"/>
    <w:rsid w:val="000B2A41"/>
    <w:rsid w:val="000C0901"/>
    <w:rsid w:val="000C1155"/>
    <w:rsid w:val="000E6BC5"/>
    <w:rsid w:val="000F67BF"/>
    <w:rsid w:val="001058E1"/>
    <w:rsid w:val="00116149"/>
    <w:rsid w:val="00116663"/>
    <w:rsid w:val="001238B8"/>
    <w:rsid w:val="001353E1"/>
    <w:rsid w:val="0013548D"/>
    <w:rsid w:val="00136B3D"/>
    <w:rsid w:val="0019032F"/>
    <w:rsid w:val="00194EC8"/>
    <w:rsid w:val="00196428"/>
    <w:rsid w:val="001A2DDE"/>
    <w:rsid w:val="001B6377"/>
    <w:rsid w:val="001E32A9"/>
    <w:rsid w:val="00215F0A"/>
    <w:rsid w:val="00235744"/>
    <w:rsid w:val="0023641E"/>
    <w:rsid w:val="002410B3"/>
    <w:rsid w:val="00244961"/>
    <w:rsid w:val="00245AEC"/>
    <w:rsid w:val="0025433C"/>
    <w:rsid w:val="00262CD2"/>
    <w:rsid w:val="0028093C"/>
    <w:rsid w:val="00281158"/>
    <w:rsid w:val="002877DB"/>
    <w:rsid w:val="002A41DB"/>
    <w:rsid w:val="002B4770"/>
    <w:rsid w:val="002C1A31"/>
    <w:rsid w:val="002C530E"/>
    <w:rsid w:val="002D3EDB"/>
    <w:rsid w:val="002D44E0"/>
    <w:rsid w:val="002D6DBC"/>
    <w:rsid w:val="002F38B7"/>
    <w:rsid w:val="002F4B5D"/>
    <w:rsid w:val="00306E4B"/>
    <w:rsid w:val="00307118"/>
    <w:rsid w:val="003071A7"/>
    <w:rsid w:val="0031050A"/>
    <w:rsid w:val="00315436"/>
    <w:rsid w:val="00323E4D"/>
    <w:rsid w:val="00333205"/>
    <w:rsid w:val="003366D1"/>
    <w:rsid w:val="0034369B"/>
    <w:rsid w:val="00347BCA"/>
    <w:rsid w:val="003534E8"/>
    <w:rsid w:val="00355572"/>
    <w:rsid w:val="00360CCA"/>
    <w:rsid w:val="00371E52"/>
    <w:rsid w:val="0038690D"/>
    <w:rsid w:val="003A3CE4"/>
    <w:rsid w:val="003A4C79"/>
    <w:rsid w:val="003B56AD"/>
    <w:rsid w:val="003B7F37"/>
    <w:rsid w:val="003C0218"/>
    <w:rsid w:val="003C0A58"/>
    <w:rsid w:val="003C5210"/>
    <w:rsid w:val="003D06C6"/>
    <w:rsid w:val="003F7022"/>
    <w:rsid w:val="00406943"/>
    <w:rsid w:val="00422136"/>
    <w:rsid w:val="004228C2"/>
    <w:rsid w:val="00423B4C"/>
    <w:rsid w:val="0043084D"/>
    <w:rsid w:val="004327D8"/>
    <w:rsid w:val="00452AC8"/>
    <w:rsid w:val="00454C09"/>
    <w:rsid w:val="00460CD8"/>
    <w:rsid w:val="0047075C"/>
    <w:rsid w:val="004778A2"/>
    <w:rsid w:val="00480A70"/>
    <w:rsid w:val="00482A2F"/>
    <w:rsid w:val="004A23F3"/>
    <w:rsid w:val="004A2B31"/>
    <w:rsid w:val="004B08A7"/>
    <w:rsid w:val="004C129C"/>
    <w:rsid w:val="004C4047"/>
    <w:rsid w:val="00506AE0"/>
    <w:rsid w:val="00515B62"/>
    <w:rsid w:val="0055579E"/>
    <w:rsid w:val="00570789"/>
    <w:rsid w:val="00571DD6"/>
    <w:rsid w:val="0058450E"/>
    <w:rsid w:val="0059625A"/>
    <w:rsid w:val="005A7C7F"/>
    <w:rsid w:val="005C1167"/>
    <w:rsid w:val="005C5949"/>
    <w:rsid w:val="005D6DC1"/>
    <w:rsid w:val="006174BF"/>
    <w:rsid w:val="006236DD"/>
    <w:rsid w:val="00645DE4"/>
    <w:rsid w:val="0065742C"/>
    <w:rsid w:val="00670155"/>
    <w:rsid w:val="00681C81"/>
    <w:rsid w:val="00686F70"/>
    <w:rsid w:val="006A3345"/>
    <w:rsid w:val="006B4488"/>
    <w:rsid w:val="006B4A5D"/>
    <w:rsid w:val="006C07F7"/>
    <w:rsid w:val="006E4F3B"/>
    <w:rsid w:val="007147C7"/>
    <w:rsid w:val="00737F7F"/>
    <w:rsid w:val="00761F4B"/>
    <w:rsid w:val="00763AB0"/>
    <w:rsid w:val="007721FB"/>
    <w:rsid w:val="00776D96"/>
    <w:rsid w:val="00780AEA"/>
    <w:rsid w:val="007858AF"/>
    <w:rsid w:val="007863EE"/>
    <w:rsid w:val="0078679F"/>
    <w:rsid w:val="007914D7"/>
    <w:rsid w:val="007A0CA3"/>
    <w:rsid w:val="007B4F7E"/>
    <w:rsid w:val="007B512C"/>
    <w:rsid w:val="007C7D45"/>
    <w:rsid w:val="007C7E70"/>
    <w:rsid w:val="007D4AF9"/>
    <w:rsid w:val="007E462B"/>
    <w:rsid w:val="0080533D"/>
    <w:rsid w:val="0081028B"/>
    <w:rsid w:val="00826855"/>
    <w:rsid w:val="008344F8"/>
    <w:rsid w:val="00835303"/>
    <w:rsid w:val="00866D86"/>
    <w:rsid w:val="00882563"/>
    <w:rsid w:val="00894AA0"/>
    <w:rsid w:val="008A470D"/>
    <w:rsid w:val="008B06A2"/>
    <w:rsid w:val="008B1F3D"/>
    <w:rsid w:val="008B4525"/>
    <w:rsid w:val="008D1732"/>
    <w:rsid w:val="008F13A2"/>
    <w:rsid w:val="00914FCA"/>
    <w:rsid w:val="00927569"/>
    <w:rsid w:val="0094112A"/>
    <w:rsid w:val="00960608"/>
    <w:rsid w:val="00960824"/>
    <w:rsid w:val="00960833"/>
    <w:rsid w:val="00966389"/>
    <w:rsid w:val="00975992"/>
    <w:rsid w:val="0098027A"/>
    <w:rsid w:val="0098418B"/>
    <w:rsid w:val="009951FD"/>
    <w:rsid w:val="009B08D3"/>
    <w:rsid w:val="009F035A"/>
    <w:rsid w:val="009F7079"/>
    <w:rsid w:val="00A074E5"/>
    <w:rsid w:val="00A11FD9"/>
    <w:rsid w:val="00A14806"/>
    <w:rsid w:val="00A211EB"/>
    <w:rsid w:val="00A46D14"/>
    <w:rsid w:val="00A91302"/>
    <w:rsid w:val="00A95B9B"/>
    <w:rsid w:val="00AB6712"/>
    <w:rsid w:val="00AB6DE4"/>
    <w:rsid w:val="00AC31CE"/>
    <w:rsid w:val="00AC4355"/>
    <w:rsid w:val="00AD1244"/>
    <w:rsid w:val="00AE3D95"/>
    <w:rsid w:val="00AE46E5"/>
    <w:rsid w:val="00AF1B31"/>
    <w:rsid w:val="00B130A1"/>
    <w:rsid w:val="00B13596"/>
    <w:rsid w:val="00B13B2C"/>
    <w:rsid w:val="00B3579E"/>
    <w:rsid w:val="00B37F63"/>
    <w:rsid w:val="00B4502A"/>
    <w:rsid w:val="00B55A0D"/>
    <w:rsid w:val="00B56F09"/>
    <w:rsid w:val="00B61FFF"/>
    <w:rsid w:val="00B6260A"/>
    <w:rsid w:val="00B6389C"/>
    <w:rsid w:val="00B855A8"/>
    <w:rsid w:val="00BA275A"/>
    <w:rsid w:val="00BC499D"/>
    <w:rsid w:val="00BE0926"/>
    <w:rsid w:val="00BF26A0"/>
    <w:rsid w:val="00C074EC"/>
    <w:rsid w:val="00C07CFA"/>
    <w:rsid w:val="00C27534"/>
    <w:rsid w:val="00C32A8A"/>
    <w:rsid w:val="00C34D3D"/>
    <w:rsid w:val="00C6598B"/>
    <w:rsid w:val="00C67DF5"/>
    <w:rsid w:val="00C730AD"/>
    <w:rsid w:val="00C80FB6"/>
    <w:rsid w:val="00C811CC"/>
    <w:rsid w:val="00C84F3C"/>
    <w:rsid w:val="00C90AE8"/>
    <w:rsid w:val="00CA06BF"/>
    <w:rsid w:val="00CA1E54"/>
    <w:rsid w:val="00CA2022"/>
    <w:rsid w:val="00CB65C2"/>
    <w:rsid w:val="00CF037E"/>
    <w:rsid w:val="00D013B2"/>
    <w:rsid w:val="00D04113"/>
    <w:rsid w:val="00D1728D"/>
    <w:rsid w:val="00D230F3"/>
    <w:rsid w:val="00D62AB1"/>
    <w:rsid w:val="00D6408F"/>
    <w:rsid w:val="00D6528E"/>
    <w:rsid w:val="00D90193"/>
    <w:rsid w:val="00D90600"/>
    <w:rsid w:val="00DB3622"/>
    <w:rsid w:val="00DE2989"/>
    <w:rsid w:val="00DE4E4B"/>
    <w:rsid w:val="00DF3612"/>
    <w:rsid w:val="00E12F45"/>
    <w:rsid w:val="00E14221"/>
    <w:rsid w:val="00E21DFA"/>
    <w:rsid w:val="00E4203E"/>
    <w:rsid w:val="00E45EB8"/>
    <w:rsid w:val="00E52E76"/>
    <w:rsid w:val="00E603FE"/>
    <w:rsid w:val="00E70F04"/>
    <w:rsid w:val="00E83B0C"/>
    <w:rsid w:val="00E92C8E"/>
    <w:rsid w:val="00E94BD5"/>
    <w:rsid w:val="00E96B06"/>
    <w:rsid w:val="00EA3C20"/>
    <w:rsid w:val="00EB1D75"/>
    <w:rsid w:val="00EC4DF8"/>
    <w:rsid w:val="00ED4EB3"/>
    <w:rsid w:val="00EF2438"/>
    <w:rsid w:val="00F07DF5"/>
    <w:rsid w:val="00F1023A"/>
    <w:rsid w:val="00F41768"/>
    <w:rsid w:val="00F50CA9"/>
    <w:rsid w:val="00F56577"/>
    <w:rsid w:val="00F73093"/>
    <w:rsid w:val="00F7462A"/>
    <w:rsid w:val="00F75918"/>
    <w:rsid w:val="00F9243C"/>
    <w:rsid w:val="00F9775A"/>
    <w:rsid w:val="00FA4A12"/>
    <w:rsid w:val="00FC73FE"/>
    <w:rsid w:val="00FD4AA7"/>
    <w:rsid w:val="00FF038A"/>
    <w:rsid w:val="00FF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E2043B7"/>
  <w15:docId w15:val="{2B4741A9-91E5-451C-8DDA-D8F84B6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4E0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C4D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C4D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EC4D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EC4D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EC4D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6E4F3B"/>
    <w:pPr>
      <w:ind w:left="482" w:hanging="482"/>
    </w:pPr>
  </w:style>
  <w:style w:type="paragraph" w:styleId="TOC2">
    <w:name w:val="toc 2"/>
    <w:basedOn w:val="Normal"/>
    <w:next w:val="Normal"/>
    <w:semiHidden/>
    <w:rsid w:val="00E94BD5"/>
    <w:pPr>
      <w:ind w:left="601" w:hanging="601"/>
    </w:pPr>
  </w:style>
  <w:style w:type="paragraph" w:styleId="TOC3">
    <w:name w:val="toc 3"/>
    <w:basedOn w:val="Normal"/>
    <w:next w:val="Normal"/>
    <w:semiHidden/>
    <w:rsid w:val="00E94BD5"/>
    <w:pPr>
      <w:ind w:left="839" w:hanging="839"/>
    </w:pPr>
  </w:style>
  <w:style w:type="paragraph" w:styleId="TOC4">
    <w:name w:val="toc 4"/>
    <w:basedOn w:val="Normal"/>
    <w:next w:val="Normal"/>
    <w:semiHidden/>
    <w:rsid w:val="00E94BD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uiPriority w:val="99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2D44E0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C4D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C4D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4D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EC4D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C4D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C4D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C4D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C4D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C4DF8"/>
  </w:style>
  <w:style w:type="paragraph" w:styleId="EnvelopeAddress">
    <w:name w:val="envelope address"/>
    <w:basedOn w:val="Normal"/>
    <w:uiPriority w:val="99"/>
    <w:semiHidden/>
    <w:unhideWhenUsed/>
    <w:rsid w:val="00EC4D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EC4D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EC4D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EC4D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EC4D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EC4D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C4D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EC4D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EC4D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EC4D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EC4D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EC4DF8"/>
  </w:style>
  <w:style w:type="paragraph" w:styleId="BlockText">
    <w:name w:val="Block Text"/>
    <w:basedOn w:val="Normal"/>
    <w:uiPriority w:val="99"/>
    <w:semiHidden/>
    <w:unhideWhenUsed/>
    <w:rsid w:val="00EC4D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EC4D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C4D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C4D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C4D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C4D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C4D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C4D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EC4D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C4D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C4D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C4D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EC4DF8"/>
    <w:rPr>
      <w:sz w:val="22"/>
    </w:rPr>
  </w:style>
  <w:style w:type="character" w:styleId="BookTitle">
    <w:name w:val="Book Title"/>
    <w:uiPriority w:val="33"/>
    <w:qFormat/>
    <w:rsid w:val="00EC4D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EC4D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D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D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D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C4DF8"/>
    <w:rPr>
      <w:b/>
      <w:bCs/>
    </w:rPr>
  </w:style>
  <w:style w:type="character" w:styleId="Emphasis">
    <w:name w:val="Emphasis"/>
    <w:uiPriority w:val="20"/>
    <w:qFormat/>
    <w:rsid w:val="00EC4DF8"/>
    <w:rPr>
      <w:i/>
      <w:iCs/>
    </w:rPr>
  </w:style>
  <w:style w:type="character" w:styleId="EndnoteReference">
    <w:name w:val="endnote reference"/>
    <w:uiPriority w:val="99"/>
    <w:semiHidden/>
    <w:unhideWhenUsed/>
    <w:rsid w:val="00EC4D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4D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4DF8"/>
  </w:style>
  <w:style w:type="paragraph" w:styleId="EnvelopeReturn">
    <w:name w:val="envelope return"/>
    <w:basedOn w:val="Normal"/>
    <w:uiPriority w:val="99"/>
    <w:semiHidden/>
    <w:unhideWhenUsed/>
    <w:rsid w:val="00EC4D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EC4D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EC4D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4D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4DF8"/>
  </w:style>
  <w:style w:type="character" w:styleId="HTMLAcronym">
    <w:name w:val="HTML Acronym"/>
    <w:uiPriority w:val="99"/>
    <w:semiHidden/>
    <w:unhideWhenUsed/>
    <w:rsid w:val="00EC4DF8"/>
  </w:style>
  <w:style w:type="paragraph" w:styleId="HTMLAddress">
    <w:name w:val="HTML Address"/>
    <w:basedOn w:val="Normal"/>
    <w:link w:val="HTMLAddressChar"/>
    <w:uiPriority w:val="99"/>
    <w:semiHidden/>
    <w:unhideWhenUsed/>
    <w:rsid w:val="00EC4D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EC4DF8"/>
    <w:rPr>
      <w:i/>
      <w:iCs/>
      <w:sz w:val="22"/>
    </w:rPr>
  </w:style>
  <w:style w:type="character" w:styleId="HTMLCite">
    <w:name w:val="HTML Cite"/>
    <w:uiPriority w:val="99"/>
    <w:semiHidden/>
    <w:unhideWhenUsed/>
    <w:rsid w:val="00EC4DF8"/>
    <w:rPr>
      <w:i/>
      <w:iCs/>
    </w:rPr>
  </w:style>
  <w:style w:type="character" w:styleId="HTMLCode">
    <w:name w:val="HTML Code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EC4DF8"/>
    <w:rPr>
      <w:i/>
      <w:iCs/>
    </w:rPr>
  </w:style>
  <w:style w:type="character" w:styleId="HTMLKeyboard">
    <w:name w:val="HTML Keyboard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4D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EC4D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EC4D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EC4D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EC4D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C4D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C4D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C4D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C4D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C4D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C4D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C4D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C4D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C4D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C4D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EC4D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C4D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EC4D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EC4DF8"/>
  </w:style>
  <w:style w:type="paragraph" w:styleId="List">
    <w:name w:val="List"/>
    <w:basedOn w:val="Normal"/>
    <w:uiPriority w:val="99"/>
    <w:semiHidden/>
    <w:unhideWhenUsed/>
    <w:rsid w:val="00EC4D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C4D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C4D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C4D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C4D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EC4D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C4D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C4D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C4D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C4D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C4D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EC4D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EC4D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EC4D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EC4DF8"/>
    <w:rPr>
      <w:rFonts w:ascii="Courier New" w:hAnsi="Courier New" w:cs="Courier New"/>
    </w:rPr>
  </w:style>
  <w:style w:type="paragraph" w:styleId="NoSpacing">
    <w:name w:val="No Spacing"/>
    <w:uiPriority w:val="1"/>
    <w:qFormat/>
    <w:rsid w:val="00EC4D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EC4D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C4DF8"/>
  </w:style>
  <w:style w:type="character" w:customStyle="1" w:styleId="NoteHeadingChar">
    <w:name w:val="Note Heading Char"/>
    <w:link w:val="NoteHeading"/>
    <w:uiPriority w:val="99"/>
    <w:semiHidden/>
    <w:rsid w:val="00EC4DF8"/>
    <w:rPr>
      <w:sz w:val="22"/>
    </w:rPr>
  </w:style>
  <w:style w:type="character" w:styleId="PageNumber">
    <w:name w:val="page number"/>
    <w:uiPriority w:val="99"/>
    <w:semiHidden/>
    <w:unhideWhenUsed/>
    <w:rsid w:val="00EC4DF8"/>
  </w:style>
  <w:style w:type="character" w:styleId="PlaceholderText">
    <w:name w:val="Placeholder Text"/>
    <w:uiPriority w:val="99"/>
    <w:semiHidden/>
    <w:rsid w:val="00EC4D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C4D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EC4D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EC4D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EC4DF8"/>
    <w:rPr>
      <w:i/>
      <w:iCs/>
      <w:color w:val="000000"/>
      <w:sz w:val="22"/>
    </w:rPr>
  </w:style>
  <w:style w:type="character" w:styleId="Strong">
    <w:name w:val="Strong"/>
    <w:uiPriority w:val="22"/>
    <w:qFormat/>
    <w:rsid w:val="00EC4DF8"/>
    <w:rPr>
      <w:b/>
      <w:bCs/>
    </w:rPr>
  </w:style>
  <w:style w:type="character" w:styleId="SubtleEmphasis">
    <w:name w:val="Subtle Emphasis"/>
    <w:uiPriority w:val="19"/>
    <w:qFormat/>
    <w:rsid w:val="00EC4DF8"/>
    <w:rPr>
      <w:i/>
      <w:iCs/>
      <w:color w:val="808080"/>
    </w:rPr>
  </w:style>
  <w:style w:type="character" w:styleId="SubtleReference">
    <w:name w:val="Subtle Reference"/>
    <w:uiPriority w:val="31"/>
    <w:qFormat/>
    <w:rsid w:val="00EC4D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C4D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C4DF8"/>
  </w:style>
  <w:style w:type="paragraph" w:styleId="TOC5">
    <w:name w:val="toc 5"/>
    <w:basedOn w:val="Normal"/>
    <w:next w:val="Normal"/>
    <w:autoRedefine/>
    <w:uiPriority w:val="39"/>
    <w:semiHidden/>
    <w:unhideWhenUsed/>
    <w:rsid w:val="00EC4D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C4D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C4D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C4D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C4DF8"/>
    <w:pPr>
      <w:ind w:left="1760"/>
    </w:pPr>
  </w:style>
  <w:style w:type="paragraph" w:customStyle="1" w:styleId="Default">
    <w:name w:val="Default"/>
    <w:rsid w:val="00882563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61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4T-Services@cedefop.europa.e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5FB0A-3521-49D9-8782-511F4C3E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cot</Template>
  <TotalTime>1</TotalTime>
  <Pages>1</Pages>
  <Words>73</Words>
  <Characters>568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ELEFTHEROUDI, Dimitra</cp:lastModifiedBy>
  <cp:revision>4</cp:revision>
  <cp:lastPrinted>2018-02-21T14:20:00Z</cp:lastPrinted>
  <dcterms:created xsi:type="dcterms:W3CDTF">2020-11-09T14:26:00Z</dcterms:created>
  <dcterms:modified xsi:type="dcterms:W3CDTF">2020-11-13T16:56:00Z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Contract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cot.dot</vt:lpwstr>
  </property>
</Properties>
</file>